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A4AFE" w14:textId="759558C7" w:rsidR="00882856" w:rsidRDefault="00BB727B" w:rsidP="00B84BD9">
      <w:pPr>
        <w:ind w:left="2410"/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0ACBF8B2" wp14:editId="748405B6">
                <wp:simplePos x="0" y="0"/>
                <wp:positionH relativeFrom="column">
                  <wp:posOffset>1109472</wp:posOffset>
                </wp:positionH>
                <wp:positionV relativeFrom="paragraph">
                  <wp:posOffset>-262128</wp:posOffset>
                </wp:positionV>
                <wp:extent cx="5718302" cy="3644392"/>
                <wp:effectExtent l="0" t="0" r="0" b="0"/>
                <wp:wrapNone/>
                <wp:docPr id="22777659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302" cy="3644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BC8340" w14:textId="1223B65D" w:rsidR="00BB727B" w:rsidRDefault="00B84BD9" w:rsidP="006D1A72">
                            <w:pPr>
                              <w:widowControl w:val="0"/>
                              <w:spacing w:line="168" w:lineRule="auto"/>
                              <w:rPr>
                                <w:b/>
                                <w:bCs/>
                                <w:sz w:val="89"/>
                                <w:szCs w:val="89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84BD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</w:rPr>
                              <w:t xml:space="preserve">*Insert </w:t>
                            </w:r>
                            <w:r w:rsidR="0013378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</w:rPr>
                              <w:t>S</w:t>
                            </w:r>
                            <w:r w:rsidRPr="00B84BD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</w:rPr>
                              <w:t xml:space="preserve">hed name*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89"/>
                                <w:szCs w:val="89"/>
                                <w14:glow w14:rad="139700">
                                  <w14:srgbClr w14:val="5B9BD5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Open Doors Day</w:t>
                            </w:r>
                          </w:p>
                          <w:p w14:paraId="6ABB507E" w14:textId="77777777" w:rsidR="006D1A72" w:rsidRPr="006D1A72" w:rsidRDefault="006D1A72" w:rsidP="006D1A72">
                            <w:pPr>
                              <w:pStyle w:val="Heading1"/>
                              <w:spacing w:before="0" w:line="168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35A7014" w14:textId="11CFB349" w:rsidR="00B84BD9" w:rsidRPr="0013378A" w:rsidRDefault="00B84BD9" w:rsidP="006D1A72">
                            <w:pPr>
                              <w:widowControl w:val="0"/>
                              <w:spacing w:line="168" w:lineRule="auto"/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On International Men’s Day </w:t>
                            </w:r>
                          </w:p>
                          <w:p w14:paraId="05E5E9A2" w14:textId="77777777" w:rsidR="00BB727B" w:rsidRPr="0013378A" w:rsidRDefault="00B84BD9" w:rsidP="006D1A72">
                            <w:pPr>
                              <w:widowControl w:val="0"/>
                              <w:spacing w:line="168" w:lineRule="auto"/>
                              <w:ind w:left="-284" w:hanging="283"/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TuTuesday 19</w:t>
                            </w: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BB727B"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ovember 2024</w:t>
                            </w:r>
                            <w:r w:rsidR="00BB727B"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8391C78" w14:textId="2D8A3DB1" w:rsidR="00B84BD9" w:rsidRPr="0013378A" w:rsidRDefault="00BB727B" w:rsidP="006D1A72">
                            <w:pPr>
                              <w:widowControl w:val="0"/>
                              <w:spacing w:line="168" w:lineRule="auto"/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From </w:t>
                            </w:r>
                            <w:r w:rsidR="0013378A" w:rsidRPr="0013378A">
                              <w:rPr>
                                <w:b/>
                                <w:bCs/>
                                <w:sz w:val="48"/>
                                <w:szCs w:val="48"/>
                                <w14:glow w14:rad="101600">
                                  <w14:srgbClr w14:val="FFC00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Xam to pm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BF8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7.35pt;margin-top:-20.65pt;width:450.25pt;height:286.9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3FBC8340" w14:textId="1223B65D" w:rsidR="00BB727B" w:rsidRDefault="00B84BD9" w:rsidP="006D1A72">
                      <w:pPr>
                        <w:widowControl w:val="0"/>
                        <w:spacing w:line="168" w:lineRule="auto"/>
                        <w:rPr>
                          <w:b/>
                          <w:bCs/>
                          <w:sz w:val="89"/>
                          <w:szCs w:val="89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84BD9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</w:rPr>
                        <w:t xml:space="preserve">*Insert </w:t>
                      </w:r>
                      <w:r w:rsidR="0013378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</w:rPr>
                        <w:t>S</w:t>
                      </w:r>
                      <w:r w:rsidRPr="00B84BD9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</w:rPr>
                        <w:t xml:space="preserve">hed name* 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>
                        <w:rPr>
                          <w:b/>
                          <w:bCs/>
                          <w:sz w:val="89"/>
                          <w:szCs w:val="89"/>
                          <w14:glow w14:rad="139700">
                            <w14:srgbClr w14:val="5B9BD5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Open Doors Day</w:t>
                      </w:r>
                    </w:p>
                    <w:p w14:paraId="6ABB507E" w14:textId="77777777" w:rsidR="006D1A72" w:rsidRPr="006D1A72" w:rsidRDefault="006D1A72" w:rsidP="006D1A72">
                      <w:pPr>
                        <w:pStyle w:val="Heading1"/>
                        <w:spacing w:before="0" w:line="168" w:lineRule="auto"/>
                        <w:rPr>
                          <w:sz w:val="2"/>
                          <w:szCs w:val="2"/>
                        </w:rPr>
                      </w:pPr>
                    </w:p>
                    <w:p w14:paraId="135A7014" w14:textId="11CFB349" w:rsidR="00B84BD9" w:rsidRPr="0013378A" w:rsidRDefault="00B84BD9" w:rsidP="006D1A72">
                      <w:pPr>
                        <w:widowControl w:val="0"/>
                        <w:spacing w:line="168" w:lineRule="auto"/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On International Men’s Day </w:t>
                      </w:r>
                    </w:p>
                    <w:p w14:paraId="05E5E9A2" w14:textId="77777777" w:rsidR="00BB727B" w:rsidRPr="0013378A" w:rsidRDefault="00B84BD9" w:rsidP="006D1A72">
                      <w:pPr>
                        <w:widowControl w:val="0"/>
                        <w:spacing w:line="168" w:lineRule="auto"/>
                        <w:ind w:left="-284" w:hanging="283"/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TuTuesday 19</w:t>
                      </w:r>
                      <w:r w:rsidRPr="0013378A">
                        <w:rPr>
                          <w:b/>
                          <w:bCs/>
                          <w:sz w:val="48"/>
                          <w:szCs w:val="48"/>
                          <w:vertAlign w:val="superscript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r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BB727B"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  <w:r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ovember 2024</w:t>
                      </w:r>
                      <w:r w:rsidR="00BB727B"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8391C78" w14:textId="2D8A3DB1" w:rsidR="00B84BD9" w:rsidRPr="0013378A" w:rsidRDefault="00BB727B" w:rsidP="006D1A72">
                      <w:pPr>
                        <w:widowControl w:val="0"/>
                        <w:spacing w:line="168" w:lineRule="auto"/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From </w:t>
                      </w:r>
                      <w:r w:rsidR="0013378A" w:rsidRPr="0013378A">
                        <w:rPr>
                          <w:b/>
                          <w:bCs/>
                          <w:sz w:val="48"/>
                          <w:szCs w:val="48"/>
                          <w14:glow w14:rad="101600">
                            <w14:srgbClr w14:val="FFC00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Xam to pm</w:t>
                      </w:r>
                    </w:p>
                  </w:txbxContent>
                </v:textbox>
              </v:shape>
            </w:pict>
          </mc:Fallback>
        </mc:AlternateContent>
      </w:r>
      <w:r w:rsidR="00CD6906">
        <w:rPr>
          <w:noProof/>
          <w:lang w:bidi="en-GB"/>
        </w:rPr>
        <w:drawing>
          <wp:anchor distT="0" distB="0" distL="114300" distR="114300" simplePos="0" relativeHeight="251659264" behindDoc="1" locked="0" layoutInCell="1" allowOverlap="1" wp14:anchorId="7F338CE9" wp14:editId="3D506C54">
            <wp:simplePos x="0" y="0"/>
            <wp:positionH relativeFrom="column">
              <wp:posOffset>585216</wp:posOffset>
            </wp:positionH>
            <wp:positionV relativeFrom="paragraph">
              <wp:posOffset>-469392</wp:posOffset>
            </wp:positionV>
            <wp:extent cx="6647053" cy="10703645"/>
            <wp:effectExtent l="0" t="0" r="1905" b="254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65" cy="1073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BD9" w:rsidRPr="00B84BD9">
        <w:rPr>
          <w:rFonts w:ascii="Times New Roman" w:hAnsi="Times New Roman" w:cs="Times New Roman"/>
          <w:sz w:val="24"/>
        </w:rPr>
        <w:t xml:space="preserve"> </w:t>
      </w:r>
      <w:r w:rsidR="002B6C02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D8B8F" wp14:editId="6A813023">
                <wp:simplePos x="0" y="0"/>
                <wp:positionH relativeFrom="column">
                  <wp:posOffset>-457200</wp:posOffset>
                </wp:positionH>
                <wp:positionV relativeFrom="paragraph">
                  <wp:posOffset>-468086</wp:posOffset>
                </wp:positionV>
                <wp:extent cx="1480820" cy="10918372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91837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F7F8D" w14:textId="653CD42B" w:rsidR="00882856" w:rsidRPr="00B84BD9" w:rsidRDefault="00B84BD9" w:rsidP="00882856">
                            <w:pPr>
                              <w:pStyle w:val="side-title"/>
                              <w:rPr>
                                <w:color w:val="FFFFFF" w:themeColor="background1"/>
                              </w:rPr>
                            </w:pPr>
                            <w:r w:rsidRPr="00B84BD9">
                              <w:rPr>
                                <w:color w:val="FFFFFF" w:themeColor="background1"/>
                                <w:lang w:bidi="en-GB"/>
                              </w:rPr>
                              <w:t>OPEN DOORS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D8B8F" id="Rectangle 3" o:spid="_x0000_s1027" alt="&quot;&quot;" style="position:absolute;left:0;text-align:left;margin-left:-36pt;margin-top:-36.85pt;width:116.6pt;height:85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" fillcolor="#0070c0" stroked="f" strokeweight="2pt">
                <v:textbox style="layout-flow:vertical;mso-layout-flow-alt:bottom-to-top;mso-fit-shape-to-text:t" inset="0,0,0,0">
                  <w:txbxContent>
                    <w:p w14:paraId="391F7F8D" w14:textId="653CD42B" w:rsidR="00882856" w:rsidRPr="00B84BD9" w:rsidRDefault="00B84BD9" w:rsidP="00882856">
                      <w:pPr>
                        <w:pStyle w:val="side-title"/>
                        <w:rPr>
                          <w:color w:val="FFFFFF" w:themeColor="background1"/>
                        </w:rPr>
                      </w:pPr>
                      <w:r w:rsidRPr="00B84BD9">
                        <w:rPr>
                          <w:color w:val="FFFFFF" w:themeColor="background1"/>
                          <w:lang w:bidi="en-GB"/>
                        </w:rPr>
                        <w:t>OPEN DOORS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8103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5"/>
      </w:tblGrid>
      <w:tr w:rsidR="00882856" w14:paraId="432A4E7C" w14:textId="77777777" w:rsidTr="002B6C02">
        <w:trPr>
          <w:trHeight w:val="5638"/>
        </w:trPr>
        <w:tc>
          <w:tcPr>
            <w:tcW w:w="6105" w:type="dxa"/>
          </w:tcPr>
          <w:p w14:paraId="314BC751" w14:textId="6DDE40DE" w:rsidR="00882856" w:rsidRDefault="00CD6906" w:rsidP="002B6C02">
            <w:pPr>
              <w:jc w:val="right"/>
            </w:pPr>
            <w:r>
              <w:rPr>
                <w:noProof/>
                <w:lang w:bidi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9BAA8B" wp14:editId="0DDD95A0">
                      <wp:simplePos x="0" y="0"/>
                      <wp:positionH relativeFrom="column">
                        <wp:posOffset>405638</wp:posOffset>
                      </wp:positionH>
                      <wp:positionV relativeFrom="paragraph">
                        <wp:posOffset>2407285</wp:posOffset>
                      </wp:positionV>
                      <wp:extent cx="3496945" cy="1487170"/>
                      <wp:effectExtent l="0" t="0" r="0" b="0"/>
                      <wp:wrapNone/>
                      <wp:docPr id="1961104679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6945" cy="148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148FC" w14:textId="576FB0BE" w:rsidR="00CD6906" w:rsidRDefault="00CD6906" w:rsidP="00BB727B">
                                  <w:pPr>
                                    <w:ind w:right="120"/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C5BA9" wp14:editId="355DE07F">
                                        <wp:extent cx="2121140" cy="960314"/>
                                        <wp:effectExtent l="0" t="0" r="0" b="0"/>
                                        <wp:docPr id="1480276355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0276355" name="Picture 1480276355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6869" cy="981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BAA8B" id="Text Box 10" o:spid="_x0000_s1028" type="#_x0000_t202" style="position:absolute;left:0;text-align:left;margin-left:31.95pt;margin-top:189.55pt;width:275.35pt;height:117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" filled="f" stroked="f" strokeweight=".5pt">
                      <v:textbox>
                        <w:txbxContent>
                          <w:p w14:paraId="055148FC" w14:textId="576FB0BE" w:rsidR="00CD6906" w:rsidRDefault="00CD6906" w:rsidP="00BB727B">
                            <w:pPr>
                              <w:ind w:right="1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C5BA9" wp14:editId="355DE07F">
                                  <wp:extent cx="2121140" cy="960314"/>
                                  <wp:effectExtent l="0" t="0" r="0" b="0"/>
                                  <wp:docPr id="148027635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276355" name="Picture 148027635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869" cy="981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0464D9" w14:textId="12CB2F13" w:rsidR="00060B61" w:rsidRPr="00750CC2" w:rsidRDefault="00B84BD9" w:rsidP="00750CC2">
      <w:pPr>
        <w:tabs>
          <w:tab w:val="left" w:pos="5887"/>
        </w:tabs>
      </w:pP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606CB" wp14:editId="3567CC1D">
                <wp:simplePos x="0" y="0"/>
                <wp:positionH relativeFrom="column">
                  <wp:posOffset>999490</wp:posOffset>
                </wp:positionH>
                <wp:positionV relativeFrom="paragraph">
                  <wp:posOffset>8682863</wp:posOffset>
                </wp:positionV>
                <wp:extent cx="5823458" cy="901827"/>
                <wp:effectExtent l="0" t="0" r="0" b="0"/>
                <wp:wrapNone/>
                <wp:docPr id="17219495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458" cy="901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ED542" w14:textId="07542521" w:rsidR="00BB727B" w:rsidRPr="00BB727B" w:rsidRDefault="00CD6906" w:rsidP="00BB727B">
                            <w:pPr>
                              <w:widowControl w:val="0"/>
                              <w:jc w:val="right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 w:bidi="ar-SA"/>
                                <w14:cntxtAlts/>
                              </w:rPr>
                            </w:pPr>
                            <w:r w:rsidRPr="00BE032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36"/>
                                <w:szCs w:val="36"/>
                                <w:lang w:eastAsia="en-GB" w:bidi="ar-SA"/>
                                <w14:glow w14:rad="139700">
                                  <w14:srgbClr w14:val="0070C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cntxtAlts/>
                              </w:rPr>
                              <w:t>#shedopendoors</w:t>
                            </w:r>
                            <w:r w:rsidR="00BE0322" w:rsidRPr="00BE032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36"/>
                                <w:szCs w:val="36"/>
                                <w:lang w:eastAsia="en-GB" w:bidi="ar-SA"/>
                                <w14:glow w14:rad="139700">
                                  <w14:srgbClr w14:val="0070C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cntxtAlts/>
                              </w:rPr>
                              <w:t xml:space="preserve"> #bringalongafriend #scottishshedder</w:t>
                            </w:r>
                            <w:r w:rsidR="00BB727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44"/>
                                <w:szCs w:val="44"/>
                                <w:lang w:eastAsia="en-GB" w:bidi="ar-SA"/>
                                <w14:glow w14:rad="139700">
                                  <w14:srgbClr w14:val="0070C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cntxtAlts/>
                              </w:rPr>
                              <w:br/>
                            </w:r>
                            <w:r w:rsidR="00BB727B" w:rsidRPr="00BB727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3CC"/>
                                <w:kern w:val="28"/>
                                <w:sz w:val="40"/>
                                <w:szCs w:val="40"/>
                                <w:lang w:eastAsia="en-GB" w:bidi="ar-SA"/>
                                <w14:glow w14:rad="139700">
                                  <w14:srgbClr w14:val="085296">
                                    <w14:alpha w14:val="40000"/>
                                  </w14:srgbClr>
                                </w14:glow>
                                <w14:cntxtAlts/>
                              </w:rPr>
                              <w:t>www.scottishmsa.org.uk/doorsopen</w:t>
                            </w:r>
                          </w:p>
                          <w:p w14:paraId="793E675A" w14:textId="59883990" w:rsidR="00B84BD9" w:rsidRDefault="00B84BD9" w:rsidP="00CD6906">
                            <w:pPr>
                              <w:widowControl w:val="0"/>
                              <w:spacing w:line="192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44"/>
                                <w:szCs w:val="44"/>
                                <w:lang w:eastAsia="en-GB" w:bidi="ar-SA"/>
                                <w14:glow w14:rad="139700">
                                  <w14:srgbClr w14:val="0070C0">
                                    <w14:alpha w14:val="40000"/>
                                  </w14:srgb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cntxtAlts/>
                              </w:rPr>
                            </w:pPr>
                          </w:p>
                          <w:p w14:paraId="473C215D" w14:textId="77777777" w:rsidR="00CD6906" w:rsidRPr="00CD6906" w:rsidRDefault="00CD6906" w:rsidP="00CD6906">
                            <w:pPr>
                              <w:pStyle w:val="Heading1"/>
                              <w:rPr>
                                <w:lang w:eastAsia="en-GB" w:bidi="ar-SA"/>
                              </w:rPr>
                            </w:pPr>
                          </w:p>
                          <w:p w14:paraId="41C56F2D" w14:textId="77777777" w:rsidR="00CD6906" w:rsidRDefault="00CD6906" w:rsidP="00CD6906">
                            <w:pPr>
                              <w:pStyle w:val="Heading1"/>
                              <w:rPr>
                                <w:lang w:eastAsia="en-GB" w:bidi="ar-SA"/>
                              </w:rPr>
                            </w:pPr>
                          </w:p>
                          <w:p w14:paraId="144304E2" w14:textId="77777777" w:rsidR="00CD6906" w:rsidRPr="00B84BD9" w:rsidRDefault="00CD6906" w:rsidP="00CD6906">
                            <w:pPr>
                              <w:rPr>
                                <w:lang w:eastAsia="en-GB" w:bidi="ar-SA"/>
                              </w:rPr>
                            </w:pPr>
                          </w:p>
                          <w:p w14:paraId="2FE530D8" w14:textId="77777777" w:rsidR="00B84BD9" w:rsidRDefault="00B84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06CB" id="Text Box 4" o:spid="_x0000_s1029" type="#_x0000_t202" style="position:absolute;margin-left:78.7pt;margin-top:683.7pt;width:458.55pt;height:7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0dGwIAADM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" filled="f" stroked="f" strokeweight=".5pt">
                <v:textbox>
                  <w:txbxContent>
                    <w:p w14:paraId="643ED542" w14:textId="07542521" w:rsidR="00BB727B" w:rsidRPr="00BB727B" w:rsidRDefault="00CD6906" w:rsidP="00BB727B">
                      <w:pPr>
                        <w:widowControl w:val="0"/>
                        <w:jc w:val="right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 w:bidi="ar-SA"/>
                          <w14:cntxtAlts/>
                        </w:rPr>
                      </w:pPr>
                      <w:r w:rsidRPr="00BE0322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36"/>
                          <w:szCs w:val="36"/>
                          <w:lang w:eastAsia="en-GB" w:bidi="ar-SA"/>
                          <w14:glow w14:rad="139700">
                            <w14:srgbClr w14:val="0070C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  <w14:cntxtAlts/>
                        </w:rPr>
                        <w:t>#shedopendoors</w:t>
                      </w:r>
                      <w:r w:rsidR="00BE0322" w:rsidRPr="00BE0322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36"/>
                          <w:szCs w:val="36"/>
                          <w:lang w:eastAsia="en-GB" w:bidi="ar-SA"/>
                          <w14:glow w14:rad="139700">
                            <w14:srgbClr w14:val="0070C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  <w14:cntxtAlts/>
                        </w:rPr>
                        <w:t xml:space="preserve"> #bringalongafriend #scottishshedder</w:t>
                      </w:r>
                      <w:r w:rsidR="00BB72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44"/>
                          <w:szCs w:val="44"/>
                          <w:lang w:eastAsia="en-GB" w:bidi="ar-SA"/>
                          <w14:glow w14:rad="139700">
                            <w14:srgbClr w14:val="0070C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  <w14:cntxtAlts/>
                        </w:rPr>
                        <w:br/>
                      </w:r>
                      <w:r w:rsidR="00BB727B" w:rsidRPr="00BB727B">
                        <w:rPr>
                          <w:rFonts w:ascii="Calibri" w:eastAsia="Times New Roman" w:hAnsi="Calibri" w:cs="Calibri"/>
                          <w:b/>
                          <w:bCs/>
                          <w:color w:val="FFF3CC"/>
                          <w:kern w:val="28"/>
                          <w:sz w:val="40"/>
                          <w:szCs w:val="40"/>
                          <w:lang w:eastAsia="en-GB" w:bidi="ar-SA"/>
                          <w14:glow w14:rad="139700">
                            <w14:srgbClr w14:val="085296">
                              <w14:alpha w14:val="40000"/>
                            </w14:srgbClr>
                          </w14:glow>
                          <w14:cntxtAlts/>
                        </w:rPr>
                        <w:t>www.scottishmsa.org.uk/doorsopen</w:t>
                      </w:r>
                    </w:p>
                    <w:p w14:paraId="793E675A" w14:textId="59883990" w:rsidR="00B84BD9" w:rsidRDefault="00B84BD9" w:rsidP="00CD6906">
                      <w:pPr>
                        <w:widowControl w:val="0"/>
                        <w:spacing w:line="192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44"/>
                          <w:szCs w:val="44"/>
                          <w:lang w:eastAsia="en-GB" w:bidi="ar-SA"/>
                          <w14:glow w14:rad="139700">
                            <w14:srgbClr w14:val="0070C0">
                              <w14:alpha w14:val="40000"/>
                            </w14:srgb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  <w14:cntxtAlts/>
                        </w:rPr>
                      </w:pPr>
                    </w:p>
                    <w:p w14:paraId="473C215D" w14:textId="77777777" w:rsidR="00CD6906" w:rsidRPr="00CD6906" w:rsidRDefault="00CD6906" w:rsidP="00CD6906">
                      <w:pPr>
                        <w:pStyle w:val="Heading1"/>
                        <w:rPr>
                          <w:lang w:eastAsia="en-GB" w:bidi="ar-SA"/>
                        </w:rPr>
                      </w:pPr>
                    </w:p>
                    <w:p w14:paraId="41C56F2D" w14:textId="77777777" w:rsidR="00CD6906" w:rsidRDefault="00CD6906" w:rsidP="00CD6906">
                      <w:pPr>
                        <w:pStyle w:val="Heading1"/>
                        <w:rPr>
                          <w:lang w:eastAsia="en-GB" w:bidi="ar-SA"/>
                        </w:rPr>
                      </w:pPr>
                    </w:p>
                    <w:p w14:paraId="144304E2" w14:textId="77777777" w:rsidR="00CD6906" w:rsidRPr="00B84BD9" w:rsidRDefault="00CD6906" w:rsidP="00CD6906">
                      <w:pPr>
                        <w:rPr>
                          <w:lang w:eastAsia="en-GB" w:bidi="ar-SA"/>
                        </w:rPr>
                      </w:pPr>
                    </w:p>
                    <w:p w14:paraId="2FE530D8" w14:textId="77777777" w:rsidR="00B84BD9" w:rsidRDefault="00B84BD9"/>
                  </w:txbxContent>
                </v:textbox>
              </v:shape>
            </w:pict>
          </mc:Fallback>
        </mc:AlternateContent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4AE7BD" wp14:editId="24373CCA">
                <wp:simplePos x="0" y="0"/>
                <wp:positionH relativeFrom="column">
                  <wp:posOffset>1182624</wp:posOffset>
                </wp:positionH>
                <wp:positionV relativeFrom="paragraph">
                  <wp:posOffset>8674989</wp:posOffset>
                </wp:positionV>
                <wp:extent cx="2804160" cy="1024128"/>
                <wp:effectExtent l="0" t="0" r="0" b="5080"/>
                <wp:wrapNone/>
                <wp:docPr id="19488851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E4B7C" w14:textId="4058F20A" w:rsidR="00B84BD9" w:rsidRDefault="00B84B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AE7BD" id="Text Box 3" o:spid="_x0000_s1030" type="#_x0000_t202" style="position:absolute;margin-left:93.1pt;margin-top:683.05pt;width:220.8pt;height:8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" filled="f" stroked="f" strokeweight=".5pt">
                <v:textbox>
                  <w:txbxContent>
                    <w:p w14:paraId="24FE4B7C" w14:textId="4058F20A" w:rsidR="00B84BD9" w:rsidRDefault="00B84BD9"/>
                  </w:txbxContent>
                </v:textbox>
              </v:shape>
            </w:pict>
          </mc:Fallback>
        </mc:AlternateContent>
      </w:r>
    </w:p>
    <w:sectPr w:rsidR="00060B61" w:rsidRPr="00750CC2" w:rsidSect="003972EB">
      <w:footerReference w:type="default" r:id="rId13"/>
      <w:pgSz w:w="11906" w:h="16838" w:code="9"/>
      <w:pgMar w:top="720" w:right="576" w:bottom="288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4E0A7" w14:textId="77777777" w:rsidR="00E71021" w:rsidRDefault="00E71021">
      <w:r>
        <w:separator/>
      </w:r>
    </w:p>
  </w:endnote>
  <w:endnote w:type="continuationSeparator" w:id="0">
    <w:p w14:paraId="229EC0B0" w14:textId="77777777" w:rsidR="00E71021" w:rsidRDefault="00E71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10530" w14:textId="77777777" w:rsidR="00C36E1D" w:rsidRDefault="00C36E1D" w:rsidP="0088285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63523" w14:textId="77777777" w:rsidR="00E71021" w:rsidRDefault="00E71021">
      <w:r>
        <w:separator/>
      </w:r>
    </w:p>
  </w:footnote>
  <w:footnote w:type="continuationSeparator" w:id="0">
    <w:p w14:paraId="6BBC461D" w14:textId="77777777" w:rsidR="00E71021" w:rsidRDefault="00E71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E2C5E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8A5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AA3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34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5A4F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6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3E40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A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14B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A89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0404740">
    <w:abstractNumId w:val="9"/>
  </w:num>
  <w:num w:numId="2" w16cid:durableId="1127312715">
    <w:abstractNumId w:val="7"/>
  </w:num>
  <w:num w:numId="3" w16cid:durableId="153643389">
    <w:abstractNumId w:val="6"/>
  </w:num>
  <w:num w:numId="4" w16cid:durableId="572203256">
    <w:abstractNumId w:val="5"/>
  </w:num>
  <w:num w:numId="5" w16cid:durableId="928126574">
    <w:abstractNumId w:val="4"/>
  </w:num>
  <w:num w:numId="6" w16cid:durableId="29645682">
    <w:abstractNumId w:val="8"/>
  </w:num>
  <w:num w:numId="7" w16cid:durableId="1957911323">
    <w:abstractNumId w:val="3"/>
  </w:num>
  <w:num w:numId="8" w16cid:durableId="1192572837">
    <w:abstractNumId w:val="2"/>
  </w:num>
  <w:num w:numId="9" w16cid:durableId="1950118609">
    <w:abstractNumId w:val="1"/>
  </w:num>
  <w:num w:numId="10" w16cid:durableId="1608582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341"/>
    <w:rsid w:val="00031674"/>
    <w:rsid w:val="00060B61"/>
    <w:rsid w:val="00065070"/>
    <w:rsid w:val="000E1657"/>
    <w:rsid w:val="00110E69"/>
    <w:rsid w:val="0013378A"/>
    <w:rsid w:val="00152341"/>
    <w:rsid w:val="00156540"/>
    <w:rsid w:val="001730E0"/>
    <w:rsid w:val="001C61F4"/>
    <w:rsid w:val="001D3DAB"/>
    <w:rsid w:val="002B6C02"/>
    <w:rsid w:val="002C5352"/>
    <w:rsid w:val="0031147A"/>
    <w:rsid w:val="003148B9"/>
    <w:rsid w:val="00335E5E"/>
    <w:rsid w:val="0033610D"/>
    <w:rsid w:val="00370BF9"/>
    <w:rsid w:val="003972EB"/>
    <w:rsid w:val="00443D77"/>
    <w:rsid w:val="00467437"/>
    <w:rsid w:val="00467B2C"/>
    <w:rsid w:val="0058266E"/>
    <w:rsid w:val="005956B8"/>
    <w:rsid w:val="00625D6D"/>
    <w:rsid w:val="0066324E"/>
    <w:rsid w:val="006C2E36"/>
    <w:rsid w:val="006D1A72"/>
    <w:rsid w:val="006F0D57"/>
    <w:rsid w:val="0073706B"/>
    <w:rsid w:val="00750CC2"/>
    <w:rsid w:val="007907BB"/>
    <w:rsid w:val="007A4250"/>
    <w:rsid w:val="007B54BA"/>
    <w:rsid w:val="007E7DBE"/>
    <w:rsid w:val="007F5DEE"/>
    <w:rsid w:val="008071AD"/>
    <w:rsid w:val="00877125"/>
    <w:rsid w:val="00882856"/>
    <w:rsid w:val="008A2B4F"/>
    <w:rsid w:val="00985F34"/>
    <w:rsid w:val="009B0223"/>
    <w:rsid w:val="00A42139"/>
    <w:rsid w:val="00A773D6"/>
    <w:rsid w:val="00A84FCB"/>
    <w:rsid w:val="00B65607"/>
    <w:rsid w:val="00B82D9D"/>
    <w:rsid w:val="00B84BD9"/>
    <w:rsid w:val="00BA54B9"/>
    <w:rsid w:val="00BB727B"/>
    <w:rsid w:val="00BE0322"/>
    <w:rsid w:val="00BE24A0"/>
    <w:rsid w:val="00BE4094"/>
    <w:rsid w:val="00C36E1D"/>
    <w:rsid w:val="00C53E50"/>
    <w:rsid w:val="00C664EF"/>
    <w:rsid w:val="00C668EA"/>
    <w:rsid w:val="00CC0D98"/>
    <w:rsid w:val="00CC7A39"/>
    <w:rsid w:val="00CD6906"/>
    <w:rsid w:val="00D47967"/>
    <w:rsid w:val="00D839F5"/>
    <w:rsid w:val="00E0188C"/>
    <w:rsid w:val="00E31726"/>
    <w:rsid w:val="00E53070"/>
    <w:rsid w:val="00E66331"/>
    <w:rsid w:val="00E71021"/>
    <w:rsid w:val="00E83ECC"/>
    <w:rsid w:val="00E85B2C"/>
    <w:rsid w:val="00EB53D9"/>
    <w:rsid w:val="00EE63C1"/>
    <w:rsid w:val="00F04109"/>
    <w:rsid w:val="00FB5898"/>
    <w:rsid w:val="00FC5380"/>
    <w:rsid w:val="00FE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8C9E72C"/>
  <w15:docId w15:val="{8E172F78-76DD-4A58-A255-CA767A4A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DirectoryTitle">
    <w:name w:val="Directory_Title"/>
    <w:link w:val="DirectoryTitleChar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DirectoryTitleChar">
    <w:name w:val="Directory_Title Char"/>
    <w:basedOn w:val="DefaultParagraphFont"/>
    <w:link w:val="DirectoryTitle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SeasonYear">
    <w:name w:val="Season_Year"/>
    <w:basedOn w:val="OrganizationName"/>
    <w:link w:val="SeasonYearChar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SeasonYearChar">
    <w:name w:val="Season_Year Char"/>
    <w:basedOn w:val="DefaultParagraphFont"/>
    <w:link w:val="SeasonYear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171B25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171B25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ame">
    <w:name w:val="Name"/>
    <w:basedOn w:val="MemberDetails"/>
    <w:link w:val="NameChar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OrganizationName">
    <w:name w:val="Organization_Name"/>
    <w:basedOn w:val="Normal"/>
    <w:link w:val="OrganizationNameChar"/>
    <w:qFormat/>
    <w:rsid w:val="000E1657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NameChar">
    <w:name w:val="Name Char"/>
    <w:basedOn w:val="DefaultParagraphFont"/>
    <w:link w:val="Nam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OrganizationNameChar">
    <w:name w:val="Organization_Name Char"/>
    <w:basedOn w:val="DefaultParagraphFont"/>
    <w:link w:val="OrganizationName"/>
    <w:rsid w:val="000E1657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leGrid">
    <w:name w:val="Table Grid"/>
    <w:basedOn w:val="TableNormal"/>
    <w:uiPriority w:val="5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mberDetails">
    <w:name w:val="Member_Details"/>
    <w:link w:val="MemberDetailsChar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NotesTitle">
    <w:name w:val="Notes Title"/>
    <w:basedOn w:val="Name"/>
    <w:link w:val="NotesTitleChar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MemberDetailsChar">
    <w:name w:val="Member_Details Char"/>
    <w:basedOn w:val="DefaultParagraphFont"/>
    <w:link w:val="MemberDetail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NotesTitleChar">
    <w:name w:val="Notes Title Char"/>
    <w:basedOn w:val="NameChar"/>
    <w:link w:val="NotesTitle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NotesText">
    <w:name w:val="Notes Text"/>
    <w:link w:val="NotesTextChar"/>
    <w:qFormat/>
    <w:rsid w:val="00060B61"/>
    <w:rPr>
      <w:color w:val="0D0D0D" w:themeColor="text1" w:themeTint="F2"/>
      <w:sz w:val="28"/>
      <w:szCs w:val="24"/>
    </w:rPr>
  </w:style>
  <w:style w:type="character" w:customStyle="1" w:styleId="NotesTextChar">
    <w:name w:val="Notes Text Char"/>
    <w:basedOn w:val="DefaultParagraphFont"/>
    <w:link w:val="NotesText"/>
    <w:rsid w:val="00060B61"/>
    <w:rPr>
      <w:color w:val="0D0D0D" w:themeColor="text1" w:themeTint="F2"/>
      <w:sz w:val="28"/>
      <w:szCs w:val="24"/>
    </w:rPr>
  </w:style>
  <w:style w:type="paragraph" w:customStyle="1" w:styleId="side-title">
    <w:name w:val="side-title"/>
    <w:basedOn w:val="Normal"/>
    <w:link w:val="side-titleChar"/>
    <w:qFormat/>
    <w:rsid w:val="00FE6277"/>
    <w:pPr>
      <w:jc w:val="center"/>
    </w:pPr>
    <w:rPr>
      <w:rFonts w:asciiTheme="majorHAnsi" w:hAnsiTheme="majorHAnsi"/>
      <w:color w:val="1F2432" w:themeColor="text2"/>
      <w:spacing w:val="200"/>
      <w:sz w:val="18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side-titleChar">
    <w:name w:val="side-title Char"/>
    <w:basedOn w:val="DefaultParagraphFont"/>
    <w:link w:val="side-title"/>
    <w:rsid w:val="00FE6277"/>
    <w:rPr>
      <w:rFonts w:asciiTheme="majorHAnsi" w:hAnsiTheme="majorHAnsi"/>
      <w:color w:val="1F2432" w:themeColor="text2"/>
      <w:spacing w:val="200"/>
      <w:sz w:val="18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5300F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33610D"/>
    <w:rPr>
      <w:i/>
      <w:iC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7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ms\AppData\Roaming\Microsoft\Templates\Membership%20directory.dotx" TargetMode="External"/></Relationships>
</file>

<file path=word/theme/theme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338BE5-2D31-4B76-92AF-844C61587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F0E4C46-52BC-4AD4-8A39-E17B6AF52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CAD09-5342-4C38-8FC4-7E4529E37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directory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SMSA - Communication</dc:creator>
  <cp:lastModifiedBy>SMSA - Communication</cp:lastModifiedBy>
  <cp:revision>7</cp:revision>
  <dcterms:created xsi:type="dcterms:W3CDTF">2024-08-12T16:16:00Z</dcterms:created>
  <dcterms:modified xsi:type="dcterms:W3CDTF">2024-08-12T16:20:00Z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